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164" w:tblpY="1356"/>
        <w:tblOverlap w:val="never"/>
        <w:tblW w:w="9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1412"/>
        <w:gridCol w:w="1412"/>
        <w:gridCol w:w="1412"/>
        <w:gridCol w:w="1413"/>
        <w:gridCol w:w="2839"/>
      </w:tblGrid>
      <w:tr w14:paraId="1B14F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9900" w:type="dxa"/>
            <w:gridSpan w:val="6"/>
            <w:vAlign w:val="center"/>
          </w:tcPr>
          <w:p w14:paraId="606D7A1C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汉仪大宋简" w:hAnsi="汉仪大宋简" w:eastAsia="汉仪大宋简" w:cs="汉仪大宋简"/>
                <w:sz w:val="24"/>
                <w:szCs w:val="24"/>
                <w:vertAlign w:val="baseline"/>
                <w:lang w:val="en-US" w:eastAsia="zh-CN"/>
              </w:rPr>
              <w:t>个人情况</w:t>
            </w:r>
          </w:p>
        </w:tc>
      </w:tr>
      <w:tr w14:paraId="2C507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412" w:type="dxa"/>
            <w:vAlign w:val="center"/>
          </w:tcPr>
          <w:p w14:paraId="1D92EAA2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412" w:type="dxa"/>
            <w:vAlign w:val="center"/>
          </w:tcPr>
          <w:p w14:paraId="58B71171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2" w:type="dxa"/>
            <w:vAlign w:val="center"/>
          </w:tcPr>
          <w:p w14:paraId="5E583CC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性别</w:t>
            </w:r>
          </w:p>
        </w:tc>
        <w:tc>
          <w:tcPr>
            <w:tcW w:w="1412" w:type="dxa"/>
            <w:vAlign w:val="center"/>
          </w:tcPr>
          <w:p w14:paraId="203A4792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3" w:type="dxa"/>
            <w:vAlign w:val="center"/>
          </w:tcPr>
          <w:p w14:paraId="55AF7F9D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2839" w:type="dxa"/>
            <w:vAlign w:val="center"/>
          </w:tcPr>
          <w:p w14:paraId="1D5FDCA3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4D4C3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412" w:type="dxa"/>
            <w:vAlign w:val="center"/>
          </w:tcPr>
          <w:p w14:paraId="6B6B651A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学号</w:t>
            </w:r>
          </w:p>
        </w:tc>
        <w:tc>
          <w:tcPr>
            <w:tcW w:w="1412" w:type="dxa"/>
            <w:vAlign w:val="center"/>
          </w:tcPr>
          <w:p w14:paraId="4C64343B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2" w:type="dxa"/>
            <w:vAlign w:val="center"/>
          </w:tcPr>
          <w:p w14:paraId="43B8AD10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院系</w:t>
            </w:r>
          </w:p>
        </w:tc>
        <w:tc>
          <w:tcPr>
            <w:tcW w:w="1412" w:type="dxa"/>
            <w:vAlign w:val="center"/>
          </w:tcPr>
          <w:p w14:paraId="6495AE8D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3" w:type="dxa"/>
            <w:vAlign w:val="center"/>
          </w:tcPr>
          <w:p w14:paraId="2C84F11D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学校</w:t>
            </w:r>
          </w:p>
        </w:tc>
        <w:tc>
          <w:tcPr>
            <w:tcW w:w="2839" w:type="dxa"/>
            <w:vAlign w:val="center"/>
          </w:tcPr>
          <w:p w14:paraId="4548449F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3192D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412" w:type="dxa"/>
            <w:vAlign w:val="center"/>
          </w:tcPr>
          <w:p w14:paraId="21B5A3E1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专业</w:t>
            </w:r>
          </w:p>
        </w:tc>
        <w:tc>
          <w:tcPr>
            <w:tcW w:w="1412" w:type="dxa"/>
            <w:vAlign w:val="center"/>
          </w:tcPr>
          <w:p w14:paraId="45E63BF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2" w:type="dxa"/>
            <w:vAlign w:val="center"/>
          </w:tcPr>
          <w:p w14:paraId="66055C48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电话</w:t>
            </w:r>
          </w:p>
        </w:tc>
        <w:tc>
          <w:tcPr>
            <w:tcW w:w="1412" w:type="dxa"/>
            <w:vAlign w:val="center"/>
          </w:tcPr>
          <w:p w14:paraId="2222F4C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  <w:tc>
          <w:tcPr>
            <w:tcW w:w="1413" w:type="dxa"/>
            <w:vAlign w:val="center"/>
          </w:tcPr>
          <w:p w14:paraId="36D72F8A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身份证</w:t>
            </w:r>
          </w:p>
          <w:p w14:paraId="2442C74A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号码</w:t>
            </w:r>
          </w:p>
        </w:tc>
        <w:tc>
          <w:tcPr>
            <w:tcW w:w="2839" w:type="dxa"/>
            <w:vAlign w:val="center"/>
          </w:tcPr>
          <w:p w14:paraId="6E095E3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26B3C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900" w:type="dxa"/>
            <w:gridSpan w:val="6"/>
            <w:vAlign w:val="center"/>
          </w:tcPr>
          <w:p w14:paraId="46734525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家庭经济情况</w:t>
            </w:r>
          </w:p>
        </w:tc>
      </w:tr>
      <w:tr w14:paraId="55FD4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2" w:type="dxa"/>
            <w:vAlign w:val="center"/>
          </w:tcPr>
          <w:p w14:paraId="54CAD48F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户口</w:t>
            </w:r>
          </w:p>
        </w:tc>
        <w:tc>
          <w:tcPr>
            <w:tcW w:w="2824" w:type="dxa"/>
            <w:gridSpan w:val="2"/>
            <w:vAlign w:val="center"/>
          </w:tcPr>
          <w:p w14:paraId="4201ED3F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12" w:type="dxa"/>
            <w:vAlign w:val="center"/>
          </w:tcPr>
          <w:p w14:paraId="3CD9EC4D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家庭人数</w:t>
            </w:r>
          </w:p>
        </w:tc>
        <w:tc>
          <w:tcPr>
            <w:tcW w:w="4252" w:type="dxa"/>
            <w:gridSpan w:val="2"/>
            <w:vAlign w:val="center"/>
          </w:tcPr>
          <w:p w14:paraId="0C007BA5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36F95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2" w:type="dxa"/>
            <w:vAlign w:val="center"/>
          </w:tcPr>
          <w:p w14:paraId="337FFB45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收入来源</w:t>
            </w:r>
          </w:p>
        </w:tc>
        <w:tc>
          <w:tcPr>
            <w:tcW w:w="2824" w:type="dxa"/>
            <w:gridSpan w:val="2"/>
            <w:vAlign w:val="center"/>
          </w:tcPr>
          <w:p w14:paraId="213E4311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12" w:type="dxa"/>
            <w:vAlign w:val="center"/>
          </w:tcPr>
          <w:p w14:paraId="2F2B6C54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252" w:type="dxa"/>
            <w:gridSpan w:val="2"/>
            <w:vAlign w:val="center"/>
          </w:tcPr>
          <w:p w14:paraId="518187D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215C1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900" w:type="dxa"/>
            <w:gridSpan w:val="6"/>
            <w:vAlign w:val="center"/>
          </w:tcPr>
          <w:p w14:paraId="77FE1865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学习成绩</w:t>
            </w:r>
          </w:p>
        </w:tc>
      </w:tr>
      <w:tr w14:paraId="29339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9900" w:type="dxa"/>
            <w:gridSpan w:val="6"/>
            <w:vAlign w:val="center"/>
          </w:tcPr>
          <w:p w14:paraId="7FDE0731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385C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900" w:type="dxa"/>
            <w:gridSpan w:val="6"/>
            <w:vAlign w:val="center"/>
          </w:tcPr>
          <w:p w14:paraId="1F5C03D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主要获奖情况</w:t>
            </w:r>
          </w:p>
        </w:tc>
      </w:tr>
      <w:tr w14:paraId="73943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9900" w:type="dxa"/>
            <w:gridSpan w:val="6"/>
            <w:vAlign w:val="center"/>
          </w:tcPr>
          <w:p w14:paraId="5FF08921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3357F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900" w:type="dxa"/>
            <w:gridSpan w:val="6"/>
            <w:vAlign w:val="center"/>
          </w:tcPr>
          <w:p w14:paraId="785EC922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申请理由</w:t>
            </w:r>
          </w:p>
        </w:tc>
      </w:tr>
      <w:tr w14:paraId="54854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</w:trPr>
        <w:tc>
          <w:tcPr>
            <w:tcW w:w="9900" w:type="dxa"/>
            <w:gridSpan w:val="6"/>
            <w:vAlign w:val="center"/>
          </w:tcPr>
          <w:p w14:paraId="3819DD6D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</w:p>
        </w:tc>
      </w:tr>
      <w:tr w14:paraId="57C01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900" w:type="dxa"/>
            <w:gridSpan w:val="6"/>
            <w:vAlign w:val="center"/>
          </w:tcPr>
          <w:p w14:paraId="26405179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学院意见</w:t>
            </w:r>
          </w:p>
        </w:tc>
      </w:tr>
      <w:tr w14:paraId="5D78F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9900" w:type="dxa"/>
            <w:gridSpan w:val="6"/>
            <w:vAlign w:val="center"/>
          </w:tcPr>
          <w:p w14:paraId="2ECB9A3F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3883660</wp:posOffset>
                      </wp:positionH>
                      <wp:positionV relativeFrom="paragraph">
                        <wp:posOffset>547370</wp:posOffset>
                      </wp:positionV>
                      <wp:extent cx="2324735" cy="532130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532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C76E90">
                                  <w:pPr>
                                    <w:jc w:val="left"/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领导签字：             盖章</w:t>
                                  </w:r>
                                </w:p>
                                <w:p w14:paraId="11A7C4CA">
                                  <w:pPr>
                                    <w:jc w:val="left"/>
                                    <w:rPr>
                                      <w:rFonts w:hint="default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 xml:space="preserve">                 年  月  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5.8pt;margin-top:43.1pt;height:41.9pt;width:183.05pt;z-index:251662336;mso-width-relative:page;mso-height-relative:page;" filled="f" stroked="f" coordsize="21600,21600" o:gfxdata="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vMl472gAAAAoBAAAPAAAAAAAAAAEAIAAAACIAAABk&#10;cnMvZG93bnJldi54bWxQSwECFAAUAAAACACHTuJAXfcajD0CAABmBAAADgAAAAAAAAABACAAAAAp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9C76E90">
                            <w:pPr>
                              <w:jc w:val="left"/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  <w:t>领导签字：             盖章</w:t>
                            </w:r>
                          </w:p>
                          <w:p w14:paraId="11A7C4CA">
                            <w:pPr>
                              <w:jc w:val="left"/>
                              <w:rPr>
                                <w:rFonts w:hint="default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年  月  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434D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900" w:type="dxa"/>
            <w:gridSpan w:val="6"/>
            <w:vAlign w:val="center"/>
          </w:tcPr>
          <w:p w14:paraId="067CA28A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  <w:r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  <w:lang w:val="en-US" w:eastAsia="zh-CN"/>
              </w:rPr>
              <w:t>学校意见</w:t>
            </w:r>
          </w:p>
        </w:tc>
      </w:tr>
      <w:tr w14:paraId="6BC5A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5" w:hRule="atLeast"/>
        </w:trPr>
        <w:tc>
          <w:tcPr>
            <w:tcW w:w="9900" w:type="dxa"/>
            <w:gridSpan w:val="6"/>
            <w:vAlign w:val="center"/>
          </w:tcPr>
          <w:p w14:paraId="60C97BF3">
            <w:pPr>
              <w:jc w:val="center"/>
              <w:rPr>
                <w:rFonts w:hint="eastAsia" w:ascii="汉仪大宋简" w:hAnsi="汉仪大宋简" w:eastAsia="汉仪大宋简" w:cs="汉仪大宋简"/>
                <w:sz w:val="24"/>
                <w:szCs w:val="32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3893820</wp:posOffset>
                      </wp:positionH>
                      <wp:positionV relativeFrom="paragraph">
                        <wp:posOffset>564515</wp:posOffset>
                      </wp:positionV>
                      <wp:extent cx="2324735" cy="53213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532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12F1E">
                                  <w:pPr>
                                    <w:jc w:val="left"/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领导签字：             盖章</w:t>
                                  </w:r>
                                </w:p>
                                <w:p w14:paraId="03D53D60">
                                  <w:pPr>
                                    <w:jc w:val="left"/>
                                    <w:rPr>
                                      <w:rFonts w:hint="default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大宋简" w:hAnsi="汉仪大宋简" w:eastAsia="汉仪大宋简" w:cs="汉仪大宋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 xml:space="preserve">                 年  月  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6.6pt;margin-top:44.45pt;height:41.9pt;width:183.05pt;z-index:251661312;mso-width-relative:page;mso-height-relative:page;" filled="f" stroked="f" coordsize="21600,21600" o:gfxdata="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NrqNNsAAAAKAQAADwAAAAAAAAABACAAAAAiAAAA&#10;ZHJzL2Rvd25yZXYueG1sUEsBAhQAFAAAAAgAh07iQNLByP89AgAAZgQAAA4AAAAAAAAAAQAgAAAA&#10;Kg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2812F1E">
                            <w:pPr>
                              <w:jc w:val="left"/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  <w:t>领导签字：             盖章</w:t>
                            </w:r>
                          </w:p>
                          <w:p w14:paraId="03D53D60">
                            <w:pPr>
                              <w:jc w:val="left"/>
                              <w:rPr>
                                <w:rFonts w:hint="default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年  月  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3B788F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-515620</wp:posOffset>
                </wp:positionV>
                <wp:extent cx="2206625" cy="4578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2480" y="386715"/>
                          <a:ext cx="220662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93319">
                            <w:pPr>
                              <w:jc w:val="distribute"/>
                              <w:rPr>
                                <w:rFonts w:hint="eastAsia" w:ascii="汉仪大宋简" w:hAnsi="汉仪大宋简" w:eastAsia="汉仪大宋简" w:cs="汉仪大宋简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大宋简" w:hAnsi="汉仪大宋简" w:eastAsia="汉仪大宋简" w:cs="汉仪大宋简"/>
                                <w:sz w:val="48"/>
                                <w:szCs w:val="56"/>
                                <w:lang w:val="en-US" w:eastAsia="zh-CN"/>
                              </w:rPr>
                              <w:t>奖学金申请表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-40.6pt;height:36.05pt;width:173.75pt;z-index:251660288;mso-width-relative:page;mso-height-relative:page;" filled="f" stroked="f" coordsize="21600,21600" o:gfxdata="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ZzorNsAAAAKAQAADwAAAAAAAAAB&#10;ACAAAAAiAAAAZHJzL2Rvd25yZXYueG1sUEsBAhQAFAAAAAgAh07iQESI3fp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893319">
                      <w:pPr>
                        <w:jc w:val="distribute"/>
                        <w:rPr>
                          <w:rFonts w:hint="eastAsia" w:ascii="汉仪大宋简" w:hAnsi="汉仪大宋简" w:eastAsia="汉仪大宋简" w:cs="汉仪大宋简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汉仪大宋简" w:hAnsi="汉仪大宋简" w:eastAsia="汉仪大宋简" w:cs="汉仪大宋简"/>
                          <w:sz w:val="48"/>
                          <w:szCs w:val="56"/>
                          <w:lang w:val="en-US" w:eastAsia="zh-CN"/>
                        </w:rPr>
                        <w:t>奖学金申请表</w:t>
                      </w:r>
                    </w:p>
                  </w:txbxContent>
                </v:textbox>
              </v:shape>
            </w:pict>
          </mc:Fallback>
        </mc:AlternateContent>
      </w:r>
    </w:p>
    <w:p w14:paraId="3DFD4E0B"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-1198880</wp:posOffset>
                </wp:positionH>
                <wp:positionV relativeFrom="paragraph">
                  <wp:posOffset>485775</wp:posOffset>
                </wp:positionV>
                <wp:extent cx="7555230" cy="10050780"/>
                <wp:effectExtent l="0" t="0" r="7620" b="762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050780"/>
                          <a:chOff x="8441" y="19627"/>
                          <a:chExt cx="11898" cy="15828"/>
                        </a:xfrm>
                      </wpg:grpSpPr>
                      <wpg:grpSp>
                        <wpg:cNvPr id="6" name="组合 12"/>
                        <wpg:cNvGrpSpPr/>
                        <wpg:grpSpPr>
                          <a:xfrm>
                            <a:off x="8441" y="19627"/>
                            <a:ext cx="11898" cy="15828"/>
                            <a:chOff x="8441" y="19627"/>
                            <a:chExt cx="11898" cy="15828"/>
                          </a:xfrm>
                        </wpg:grpSpPr>
                        <wpg:grpSp>
                          <wpg:cNvPr id="10" name="组合 96"/>
                          <wpg:cNvGrpSpPr/>
                          <wpg:grpSpPr>
                            <a:xfrm rot="0">
                              <a:off x="8441" y="19627"/>
                              <a:ext cx="6827" cy="14461"/>
                              <a:chOff x="15937" y="1281"/>
                              <a:chExt cx="6827" cy="14461"/>
                            </a:xfrm>
                          </wpg:grpSpPr>
                          <wpg:grpSp>
                            <wpg:cNvPr id="12" name="组合 102"/>
                            <wpg:cNvGrpSpPr/>
                            <wpg:grpSpPr>
                              <a:xfrm rot="0">
                                <a:off x="15937" y="1281"/>
                                <a:ext cx="6827" cy="1331"/>
                                <a:chOff x="-30" y="731"/>
                                <a:chExt cx="6827" cy="1331"/>
                              </a:xfrm>
                            </wpg:grpSpPr>
                            <wps:wsp>
                              <wps:cNvPr id="194" name="矩形 11"/>
                              <wps:cNvSpPr/>
                              <wps:spPr>
                                <a:xfrm>
                                  <a:off x="-30" y="861"/>
                                  <a:ext cx="170" cy="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283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" name="文本框 12"/>
                              <wps:cNvSpPr txBox="1"/>
                              <wps:spPr>
                                <a:xfrm>
                                  <a:off x="166" y="731"/>
                                  <a:ext cx="6631" cy="103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09BA330"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222222"/>
                                        <w:kern w:val="24"/>
                                        <w:sz w:val="52"/>
                                        <w:szCs w:val="52"/>
                                      </w:rPr>
                                      <w:t>稻壳儿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222222"/>
                                        <w:kern w:val="24"/>
                                        <w:sz w:val="52"/>
                                        <w:szCs w:val="52"/>
                                        <w:lang w:val="en-US" w:eastAsia="zh-CN"/>
                                      </w:rPr>
                                      <w:t>文字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222222"/>
                                        <w:kern w:val="24"/>
                                        <w:sz w:val="52"/>
                                        <w:szCs w:val="52"/>
                                      </w:rPr>
                                      <w:t>模板使用说明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96" name="文本框 13"/>
                              <wps:cNvSpPr txBox="1"/>
                              <wps:spPr>
                                <a:xfrm>
                                  <a:off x="74" y="1606"/>
                                  <a:ext cx="5913" cy="4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F86AD9D"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（本页为说明页，用户使用模板时可删除本页内容）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98" name="直接连接符 56"/>
                            <wps:cNvCnPr/>
                            <wps:spPr>
                              <a:xfrm>
                                <a:off x="21818" y="3418"/>
                                <a:ext cx="0" cy="1232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3" name="组合 57"/>
                            <wpg:cNvGrpSpPr/>
                            <wpg:grpSpPr>
                              <a:xfrm rot="0">
                                <a:off x="16780" y="3333"/>
                                <a:ext cx="3135" cy="1392"/>
                                <a:chOff x="1166" y="2173"/>
                                <a:chExt cx="3135" cy="1392"/>
                              </a:xfrm>
                            </wpg:grpSpPr>
                            <wps:wsp>
                              <wps:cNvPr id="35" name="文本框 16"/>
                              <wps:cNvSpPr txBox="1"/>
                              <wps:spPr>
                                <a:xfrm>
                                  <a:off x="1166" y="2173"/>
                                  <a:ext cx="1506" cy="139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48B4528"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b/>
                                        <w:bCs w:val="0"/>
                                        <w:sz w:val="76"/>
                                        <w:szCs w:val="76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 w:val="0"/>
                                        <w:color w:val="FF2832"/>
                                        <w:kern w:val="24"/>
                                        <w:sz w:val="76"/>
                                        <w:szCs w:val="7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39" name="文本框 18"/>
                              <wps:cNvSpPr txBox="1"/>
                              <wps:spPr>
                                <a:xfrm>
                                  <a:off x="2015" y="2526"/>
                                  <a:ext cx="2286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5C5E68"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222222"/>
                                        <w:kern w:val="24"/>
                                        <w:sz w:val="44"/>
                                        <w:szCs w:val="44"/>
                                      </w:rPr>
                                      <w:t>字体说明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3" name="组合 249"/>
                            <wpg:cNvGrpSpPr/>
                            <wpg:grpSpPr>
                              <a:xfrm>
                                <a:off x="16812" y="4771"/>
                                <a:ext cx="4436" cy="1294"/>
                                <a:chOff x="16812" y="4771"/>
                                <a:chExt cx="4436" cy="1294"/>
                              </a:xfrm>
                            </wpg:grpSpPr>
                            <wps:wsp>
                              <wps:cNvPr id="229" name="直接连接符 24"/>
                              <wps:cNvCnPr/>
                              <wps:spPr>
                                <a:xfrm>
                                  <a:off x="16938" y="5953"/>
                                  <a:ext cx="43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222222">
                                      <a:alpha val="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文本框 17"/>
                              <wps:cNvSpPr txBox="1"/>
                              <wps:spPr>
                                <a:xfrm>
                                  <a:off x="16822" y="4771"/>
                                  <a:ext cx="1702" cy="4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779CAB4">
                                    <w:pPr>
                                      <w:pStyle w:val="2"/>
                                      <w:kinsoku/>
                                      <w:ind w:left="0"/>
                                      <w:jc w:val="left"/>
                                      <w:rPr>
                                        <w:rFonts w:hint="eastAsia" w:ascii="黑体" w:hAnsi="黑体" w:eastAsia="黑体" w:cs="黑体"/>
                                        <w:sz w:val="18"/>
                                        <w:szCs w:val="1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中文｜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222222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rgbClr w14:val="222222">
                                              <w14:alpha w14:val="40000"/>
                                            </w14:srgbClr>
                                          </w14:solidFill>
                                        </w14:textFill>
                                      </w:rPr>
                                      <w:t>字体名称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36" name="文本框 23"/>
                              <wps:cNvSpPr txBox="1"/>
                              <wps:spPr>
                                <a:xfrm>
                                  <a:off x="16812" y="5297"/>
                                  <a:ext cx="3052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F9878D8">
                                    <w:pPr>
                                      <w:rPr>
                                        <w:rFonts w:hint="eastAsia" w:ascii="思源黑体 Regular" w:hAnsi="思源黑体 Regular" w:eastAsia="思源黑体 Regular" w:cs="思源黑体 Regular"/>
                                        <w:sz w:val="36"/>
                                        <w:szCs w:val="36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思源黑体 Regular" w:hAnsi="思源黑体 Regular" w:eastAsia="思源黑体 Regular" w:cs="思源黑体 Regular"/>
                                        <w:sz w:val="36"/>
                                        <w:szCs w:val="36"/>
                                        <w:lang w:val="en-US" w:eastAsia="zh-CN"/>
                                      </w:rPr>
                                      <w:t>汉仪大宋简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241" name="文本框 52"/>
                            <wps:cNvSpPr txBox="1"/>
                            <wps:spPr>
                              <a:xfrm>
                                <a:off x="16777" y="8013"/>
                                <a:ext cx="4487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F446CB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8" name="图片 32" descr="【尾页】文字使用说明页（版权说明）模板文件_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70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1" y="19801"/>
                              <a:ext cx="5708" cy="156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4" name="文本框 55"/>
                        <wps:cNvSpPr txBox="1"/>
                        <wps:spPr>
                          <a:xfrm>
                            <a:off x="9144" y="26612"/>
                            <a:ext cx="4671" cy="1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768A"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4" w:lineRule="auto"/>
                                <w:ind w:left="0" w:right="0" w:rightChars="0" w:firstLine="0" w:firstLineChars="0"/>
                                <w:jc w:val="left"/>
                                <w:textAlignment w:val="top"/>
                                <w:outlineLvl w:val="9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黑体" w:hAnsi="黑体" w:eastAsia="黑体"/>
                                  <w:color w:val="22222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【说明】</w:t>
                              </w:r>
                            </w:p>
                            <w:p w14:paraId="3A807BA4"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4" w:lineRule="auto"/>
                                <w:ind w:left="62" w:right="0" w:rightChars="0" w:firstLine="0" w:firstLineChars="0"/>
                                <w:jc w:val="left"/>
                                <w:textAlignment w:val="top"/>
                                <w:outlineLvl w:val="9"/>
                                <w:rPr>
                                  <w:rFonts w:ascii="黑体" w:hAnsi="黑体" w:eastAsia="黑体"/>
                                  <w:color w:val="22222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222222"/>
                                  <w:kern w:val="24"/>
                                  <w:sz w:val="16"/>
                                  <w:szCs w:val="16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模板中使用的字体仅限于个人学习、研究或欣赏目的使用，如需商用请您自行向版权方购买、获取商用版权。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4.4pt;margin-top:38.25pt;height:791.4pt;width:594.9pt;z-index:251659264;mso-width-relative:page;mso-height-relative:page;" coordorigin="8441,19627" coordsize="11898,15828" o:gfxdata="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">
                <o:lock v:ext="edit" aspectratio="f"/>
                <v:group id="组合 12" o:spid="_x0000_s1026" o:spt="203" style="position:absolute;left:8441;top:19627;height:15828;width:11898;" coordorigin="8441,19627" coordsize="11898,1582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96" o:spid="_x0000_s1026" o:spt="203" style="position:absolute;left:8441;top:19627;height:14461;width:6827;" coordorigin="15937,1281" coordsize="6827,14461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02" o:spid="_x0000_s1026" o:spt="203" style="position:absolute;left:15937;top:1281;height:1331;width:6827;" coordorigin="-30,731" coordsize="6827,1331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11" o:spid="_x0000_s1026" o:spt="1" style="position:absolute;left:-30;top:861;height:737;width:170;v-text-anchor:middle;" fillcolor="#FF2832" filled="t" stroked="f" coordsize="21600,21600" o:gfxdata="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Uzv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shape id="文本框 12" o:spid="_x0000_s1026" o:spt="202" type="#_x0000_t202" style="position:absolute;left:166;top:731;height:1036;width:6631;" filled="f" stroked="f" coordsize="21600,21600" o:gfxdata="UEsDBAoAAAAAAIdO4kAAAAAAAAAAAAAAAAAEAAAAZHJzL1BLAwQUAAAACACHTuJA0nMucr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zyf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y5y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409BA330"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222222"/>
                                  <w:kern w:val="24"/>
                                  <w:sz w:val="52"/>
                                  <w:szCs w:val="52"/>
                                </w:rPr>
                                <w:t>稻壳儿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222222"/>
                                  <w:kern w:val="24"/>
                                  <w:sz w:val="52"/>
                                  <w:szCs w:val="52"/>
                                  <w:lang w:val="en-US" w:eastAsia="zh-CN"/>
                                </w:rPr>
                                <w:t>文字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222222"/>
                                  <w:kern w:val="24"/>
                                  <w:sz w:val="52"/>
                                  <w:szCs w:val="52"/>
                                </w:rPr>
                                <w:t>模板使用说明</w:t>
                              </w:r>
                            </w:p>
                          </w:txbxContent>
                        </v:textbox>
                      </v:shape>
                      <v:shape id="文本框 13" o:spid="_x0000_s1026" o:spt="202" type="#_x0000_t202" style="position:absolute;left:74;top:1606;height:456;width:5913;" filled="f" stroked="f" coordsize="21600,21600" o:gfxdata="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JR0c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1F86AD9D"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（本页为说明页，用户使用模板时可删除本页内容）</w:t>
                              </w:r>
                            </w:p>
                          </w:txbxContent>
                        </v:textbox>
                      </v:shape>
                    </v:group>
                    <v:line id="直接连接符 56" o:spid="_x0000_s1026" o:spt="20" style="position:absolute;left:21818;top:3418;height:12324;width:0;" filled="f" stroked="t" coordsize="21600,21600" o:gfxdata="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9n97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group id="组合 57" o:spid="_x0000_s1026" o:spt="203" style="position:absolute;left:16780;top:3333;height:1392;width:3135;" coordorigin="1166,2173" coordsize="3135,139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16" o:spid="_x0000_s1026" o:spt="202" type="#_x0000_t202" style="position:absolute;left:1166;top:2173;height:1392;width:1506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248B4528"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b/>
                                  <w:bCs w:val="0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 w:val="0"/>
                                  <w:color w:val="FF2832"/>
                                  <w:kern w:val="24"/>
                                  <w:sz w:val="76"/>
                                  <w:szCs w:val="7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文本框 18" o:spid="_x0000_s1026" o:spt="202" type="#_x0000_t202" style="position:absolute;left:2015;top:2526;height:768;width:2286;" filled="f" stroked="f" coordsize="21600,21600" o:gfxdata="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5ty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0E5C5E68"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222222"/>
                                  <w:kern w:val="24"/>
                                  <w:sz w:val="44"/>
                                  <w:szCs w:val="44"/>
                                </w:rPr>
                                <w:t>字体说明</w:t>
                              </w:r>
                            </w:p>
                          </w:txbxContent>
                        </v:textbox>
                      </v:shape>
                    </v:group>
                    <v:group id="组合 249" o:spid="_x0000_s1026" o:spt="203" style="position:absolute;left:16812;top:4771;height:1294;width:4436;" coordorigin="16812,4771" coordsize="4436,1294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<o:lock v:ext="edit" aspectratio="f"/>
                      <v:line id="直接连接符 24" o:spid="_x0000_s1026" o:spt="20" style="position:absolute;left:16938;top:5953;height:0;width:4310;" filled="f" stroked="t" coordsize="21600,21600" o:gfxdata="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TWk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222222 [3204]" opacity="5242f" miterlimit="8" joinstyle="miter"/>
                        <v:imagedata o:title=""/>
                        <o:lock v:ext="edit" aspectratio="f"/>
                      </v:line>
                      <v:shape id="文本框 17" o:spid="_x0000_s1026" o:spt="202" type="#_x0000_t202" style="position:absolute;left:16822;top:4771;height:463;width:1702;" filled="f" stroked="f" coordsize="21600,21600" o:gfxdata="UEsDBAoAAAAAAIdO4kAAAAAAAAAAAAAAAAAEAAAAZHJzL1BLAwQUAAAACACHTuJALzAQN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0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wED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6779CAB4"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中文｜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字体名称</w:t>
                              </w:r>
                            </w:p>
                          </w:txbxContent>
                        </v:textbox>
                      </v:shape>
                      <v:shape id="文本框 23" o:spid="_x0000_s1026" o:spt="202" type="#_x0000_t202" style="position:absolute;left:16812;top:5297;height:768;width:3052;" filled="f" stroked="f" coordsize="21600,21600" o:gfxdata="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mI1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3F9878D8">
                              <w:pPr>
                                <w:rPr>
                                  <w:rFonts w:hint="eastAsia" w:ascii="思源黑体 Regular" w:hAnsi="思源黑体 Regular" w:eastAsia="思源黑体 Regular" w:cs="思源黑体 Regular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Regular" w:hAnsi="思源黑体 Regular" w:eastAsia="思源黑体 Regular" w:cs="思源黑体 Regular"/>
                                  <w:sz w:val="36"/>
                                  <w:szCs w:val="36"/>
                                  <w:lang w:val="en-US" w:eastAsia="zh-CN"/>
                                </w:rPr>
                                <w:t>汉仪大宋简</w:t>
                              </w:r>
                            </w:p>
                          </w:txbxContent>
                        </v:textbox>
                      </v:shape>
                    </v:group>
                    <v:shape id="文本框 52" o:spid="_x0000_s1026" o:spt="202" type="#_x0000_t202" style="position:absolute;left:16777;top:8013;height:456;width:4487;" filled="f" stroked="f" coordsize="21600,21600" o:gfxdata="UEsDBAoAAAAAAIdO4kAAAAAAAAAAAAAAAAAEAAAAZHJzL1BLAwQUAAAACACHTuJAeonIU7wAAADc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voT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JyF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19F446C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图片 32" o:spid="_x0000_s1026" o:spt="75" alt="【尾页】文字使用说明页（版权说明）模板文件_02" type="#_x0000_t75" style="position:absolute;left:14631;top:19801;height:15654;width:5708;" filled="f" o:preferrelative="t" stroked="f" coordsize="21600,21600" o:gfxdata="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gOC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4" croptop="4608f" o:title=""/>
                    <o:lock v:ext="edit" aspectratio="t"/>
                  </v:shape>
                </v:group>
                <v:shape id="文本框 55" o:spid="_x0000_s1026" o:spt="202" type="#_x0000_t202" style="position:absolute;left:9144;top:26612;height:1745;width:4671;" filled="f" stroked="f" coordsize="21600,21600" o:gfxdata="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rG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C8768A"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4" w:lineRule="auto"/>
                          <w:ind w:left="0" w:right="0" w:rightChars="0" w:firstLine="0" w:firstLineChars="0"/>
                          <w:jc w:val="left"/>
                          <w:textAlignment w:val="top"/>
                          <w:outlineLvl w:val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黑体" w:hAnsi="黑体" w:eastAsia="黑体"/>
                            <w:color w:val="22222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  <w:t>【说明】</w:t>
                        </w:r>
                      </w:p>
                      <w:p w14:paraId="3A807BA4"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4" w:lineRule="auto"/>
                          <w:ind w:left="62" w:right="0" w:rightChars="0" w:firstLine="0" w:firstLineChars="0"/>
                          <w:jc w:val="left"/>
                          <w:textAlignment w:val="top"/>
                          <w:outlineLvl w:val="9"/>
                          <w:rPr>
                            <w:rFonts w:ascii="黑体" w:hAnsi="黑体" w:eastAsia="黑体"/>
                            <w:color w:val="22222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222222"/>
                            <w:kern w:val="24"/>
                            <w:sz w:val="16"/>
                            <w:szCs w:val="16"/>
                            <w:lang w:val="en-US" w:eastAsia="zh-CN"/>
                            <w14:textFill>
                              <w14:solidFill>
                                <w14:srgbClr w14:val="222222">
                                  <w14:alpha w14:val="40000"/>
                                </w14:srgbClr>
                              </w14:solidFill>
                            </w14:textFill>
                          </w:rPr>
                          <w:t>模板中使用的字体仅限于个人学习、研究或欣赏目的使用，如需商用请您自行向版权方购买、获取商用版权。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BF1D2D56-12E8-4D50-96F1-6EEE3495EC75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C390F3BF-AEEB-40DD-91A0-6C2D79A521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0C38914-6551-4DA0-B3E0-260A60C7ED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EB647A9-BE9E-4E16-96B7-E5B4A1C3CA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9E2D1F2-EC71-43C2-982A-926B0C9618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11F236B-A3FE-4D82-9586-C5E3E278E79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45A45E8-D64D-481B-BAEA-6025E07A5BDA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28A67144-E2D5-4763-AFF2-16516387B1C9}"/>
  </w:font>
  <w:font w:name="思源黑体 Regular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  <w:embedRegular r:id="rId9" w:fontKey="{365AE0B4-2F5C-41B2-B40F-A55071FDF0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2F0DC5"/>
    <w:rsid w:val="2C2F0DC5"/>
    <w:rsid w:val="7B1A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590812a8-4283-511d-6f18-7c2b37ff77d9\&#22870;&#23398;&#37329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奖学金申请表.docx</Template>
  <Pages>2</Pages>
  <Words>69</Words>
  <Characters>69</Characters>
  <Lines>0</Lines>
  <Paragraphs>0</Paragraphs>
  <TotalTime>125</TotalTime>
  <ScaleCrop>false</ScaleCrop>
  <LinksUpToDate>false</LinksUpToDate>
  <CharactersWithSpaces>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2025-04-18T03:23:00Z</dcterms:created>
  <dc:creator>前院儿</dc:creator>
  <cp:lastModifiedBy>前院儿</cp:lastModifiedBy>
  <dcterms:modified xsi:type="dcterms:W3CDTF">2025-04-18T03:23:42Z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4C197D9C13774B188488DC925DBF6625_11</vt:lpwstr>
  </property>
</Properties>
</file>