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CCED86"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-559435</wp:posOffset>
                </wp:positionV>
                <wp:extent cx="6893560" cy="101066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3560" cy="1010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64FB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center"/>
                              <w:textAlignment w:val="auto"/>
                              <w:rPr>
                                <w:rFonts w:hint="default" w:ascii="汉仪中黑简" w:hAnsi="汉仪中黑简" w:eastAsia="汉仪中黑简" w:cs="汉仪中黑简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  <w:t xml:space="preserve"> 个 人 简 历 表</w:t>
                            </w:r>
                          </w:p>
                          <w:p w14:paraId="68B66E8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 </w:t>
                            </w:r>
                          </w:p>
                          <w:tbl>
                            <w:tblPr>
                              <w:tblStyle w:val="4"/>
                              <w:tblW w:w="10773" w:type="dxa"/>
                              <w:jc w:val="center"/>
                              <w:tbl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  <w:insideH w:val="single" w:color="auto" w:sz="6" w:space="0"/>
                                <w:insideV w:val="single" w:color="auto" w:sz="6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27"/>
                              <w:gridCol w:w="1787"/>
                              <w:gridCol w:w="1328"/>
                              <w:gridCol w:w="459"/>
                              <w:gridCol w:w="1788"/>
                              <w:gridCol w:w="869"/>
                              <w:gridCol w:w="919"/>
                              <w:gridCol w:w="2196"/>
                            </w:tblGrid>
                            <w:tr w14:paraId="08D61CBE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7CEB806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个人信息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7B3264D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姓    名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960427C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4BC802C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性    别</w:t>
                                  </w:r>
                                </w:p>
                              </w:tc>
                              <w:tc>
                                <w:tcPr>
                                  <w:tcW w:w="1788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D35812C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53D2622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照    片</w:t>
                                  </w:r>
                                </w:p>
                              </w:tc>
                            </w:tr>
                            <w:tr w14:paraId="224A7DEE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776C3E5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AA41054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民    族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6060F7F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706AB2D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出生年月</w:t>
                                  </w:r>
                                </w:p>
                              </w:tc>
                              <w:tc>
                                <w:tcPr>
                                  <w:tcW w:w="1788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69F02CE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416D0A5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7E8F560F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45B1513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5F07301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籍    贯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4FEE021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B936807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最高学历</w:t>
                                  </w:r>
                                </w:p>
                              </w:tc>
                              <w:tc>
                                <w:tcPr>
                                  <w:tcW w:w="1788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21968C9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767FC8A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031E8E0E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8B1C481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CF31203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政治面貌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6D1CE05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8824044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婚姻状况</w:t>
                                  </w:r>
                                </w:p>
                              </w:tc>
                              <w:tc>
                                <w:tcPr>
                                  <w:tcW w:w="1788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9D626DD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8A9E035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F6B93E7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F45797C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999A794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英语水平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3C08E39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9185F4A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电子邮箱</w:t>
                                  </w:r>
                                </w:p>
                              </w:tc>
                              <w:tc>
                                <w:tcPr>
                                  <w:tcW w:w="1788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283849D">
                                  <w:pPr>
                                    <w:jc w:val="both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12FEE0D">
                                  <w:pPr>
                                    <w:jc w:val="both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2009E7A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260CCFA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E3AC123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联系电话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2783E91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79D2578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身份证号</w:t>
                                  </w:r>
                                </w:p>
                              </w:tc>
                              <w:tc>
                                <w:tcPr>
                                  <w:tcW w:w="398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B8CD944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3C2AE4EC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1CDB354">
                                  <w:pPr>
                                    <w:jc w:val="both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E058397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毕业院校</w:t>
                                  </w:r>
                                </w:p>
                              </w:tc>
                              <w:tc>
                                <w:tcPr>
                                  <w:tcW w:w="7559" w:type="dxa"/>
                                  <w:gridSpan w:val="6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D52E0D2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4E5D615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1093CA2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7C41115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专业侧重</w:t>
                                  </w:r>
                                </w:p>
                              </w:tc>
                              <w:tc>
                                <w:tcPr>
                                  <w:tcW w:w="7559" w:type="dxa"/>
                                  <w:gridSpan w:val="6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05C5E7F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4A45634C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C9293B2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67D7A16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应聘职位</w:t>
                                  </w:r>
                                </w:p>
                              </w:tc>
                              <w:tc>
                                <w:tcPr>
                                  <w:tcW w:w="7559" w:type="dxa"/>
                                  <w:gridSpan w:val="6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448A84D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704FFAB1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F018D78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教育背景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FB1417E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7F60DB4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就读院校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1AE019B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所学专业/学历</w:t>
                                  </w:r>
                                </w:p>
                              </w:tc>
                            </w:tr>
                            <w:tr w14:paraId="08DBD236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9BDB66B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E0832EA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F312518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34AD5B4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0F5EE9F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DDB5167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E95A40C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D7F0A79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68037B2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1195EB3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A89844E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A92D0F3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CA34679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9894137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173CD36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081741C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校内荣誉</w:t>
                                  </w:r>
                                </w:p>
                              </w:tc>
                              <w:tc>
                                <w:tcPr>
                                  <w:tcW w:w="9346" w:type="dxa"/>
                                  <w:gridSpan w:val="7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7950D5B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10F5324D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E2CABE6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工作经历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1E80A5C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3B94E76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实习单位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A1AAE5E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工作岗位/职务</w:t>
                                  </w:r>
                                </w:p>
                              </w:tc>
                            </w:tr>
                            <w:tr w14:paraId="3527B9F1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1F40F89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7B33EEC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75ADCCE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9858F7D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177CFD8D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62E6C7D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7E88E9C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1B6686F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FDE1A16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5EE8AA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4F0DBD1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89F7D22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E2B2C33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C177FBB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76230E3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5E80C17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EBFE2CE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D5B8BF3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0298940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2533A69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EE1A146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专业技能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4BD69E2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个人荣誉</w:t>
                                  </w:r>
                                </w:p>
                              </w:tc>
                              <w:tc>
                                <w:tcPr>
                                  <w:tcW w:w="7559" w:type="dxa"/>
                                  <w:gridSpan w:val="6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456001C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4826A46F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0F524A6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52D0953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专业技能</w:t>
                                  </w:r>
                                </w:p>
                              </w:tc>
                              <w:tc>
                                <w:tcPr>
                                  <w:tcW w:w="7559" w:type="dxa"/>
                                  <w:gridSpan w:val="6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14B1A51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11C14E19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D54BAE2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9B92422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兴趣爱好</w:t>
                                  </w:r>
                                </w:p>
                              </w:tc>
                              <w:tc>
                                <w:tcPr>
                                  <w:tcW w:w="7559" w:type="dxa"/>
                                  <w:gridSpan w:val="6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596A394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74B9414F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19" w:hRule="exact"/>
                                <w:jc w:val="center"/>
                              </w:trPr>
                              <w:tc>
                                <w:tcPr>
                                  <w:tcW w:w="142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6083809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自我评价</w:t>
                                  </w:r>
                                </w:p>
                              </w:tc>
                              <w:tc>
                                <w:tcPr>
                                  <w:tcW w:w="9346" w:type="dxa"/>
                                  <w:gridSpan w:val="7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DD62492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DF013E">
                            <w:pPr>
                              <w:jc w:val="center"/>
                              <w:rPr>
                                <w:rFonts w:hint="default" w:ascii="汉仪长宋简" w:hAnsi="汉仪长宋简" w:eastAsia="汉仪长宋简" w:cs="汉仪长宋简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75pt;margin-top:-44.05pt;height:795.8pt;width:542.8pt;z-index:251660288;mso-width-relative:page;mso-height-relative:page;" filled="f" stroked="f" coordsize="21600,21600" o:gfxdata="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64u0NwAAAANAQAADwAAAAAAAAABACAAAAAiAAAA&#10;ZHJzL2Rvd25yZXYueG1sUEsBAhQAFAAAAAgAh07iQAHuxE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F64F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center"/>
                        <w:textAlignment w:val="auto"/>
                        <w:rPr>
                          <w:rFonts w:hint="default" w:ascii="汉仪中黑简" w:hAnsi="汉仪中黑简" w:eastAsia="汉仪中黑简" w:cs="汉仪中黑简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  <w:t xml:space="preserve"> 个 人 简 历 表</w:t>
                      </w:r>
                    </w:p>
                    <w:p w14:paraId="68B66E8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                   </w:t>
                      </w:r>
                    </w:p>
                    <w:tbl>
                      <w:tblPr>
                        <w:tblStyle w:val="4"/>
                        <w:tblW w:w="10773" w:type="dxa"/>
                        <w:jc w:val="center"/>
                        <w:tblBorders>
                          <w:top w:val="single" w:color="auto" w:sz="6" w:space="0"/>
                          <w:left w:val="single" w:color="auto" w:sz="6" w:space="0"/>
                          <w:bottom w:val="single" w:color="auto" w:sz="6" w:space="0"/>
                          <w:right w:val="single" w:color="auto" w:sz="6" w:space="0"/>
                          <w:insideH w:val="single" w:color="auto" w:sz="6" w:space="0"/>
                          <w:insideV w:val="single" w:color="auto" w:sz="6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27"/>
                        <w:gridCol w:w="1787"/>
                        <w:gridCol w:w="1328"/>
                        <w:gridCol w:w="459"/>
                        <w:gridCol w:w="1788"/>
                        <w:gridCol w:w="869"/>
                        <w:gridCol w:w="919"/>
                        <w:gridCol w:w="2196"/>
                      </w:tblGrid>
                      <w:tr w14:paraId="08D61CBE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7CEB806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个人信息</w:t>
                            </w: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7B3264D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姓    名</w:t>
                            </w:r>
                          </w:p>
                        </w:tc>
                        <w:tc>
                          <w:tcPr>
                            <w:tcW w:w="1787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960427C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4BC802C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性    别</w:t>
                            </w:r>
                          </w:p>
                        </w:tc>
                        <w:tc>
                          <w:tcPr>
                            <w:tcW w:w="1788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D35812C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53D2622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照    片</w:t>
                            </w:r>
                          </w:p>
                        </w:tc>
                      </w:tr>
                      <w:tr w14:paraId="224A7DEE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776C3E5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AA41054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民    族</w:t>
                            </w:r>
                          </w:p>
                        </w:tc>
                        <w:tc>
                          <w:tcPr>
                            <w:tcW w:w="1787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6060F7F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706AB2D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出生年月</w:t>
                            </w:r>
                          </w:p>
                        </w:tc>
                        <w:tc>
                          <w:tcPr>
                            <w:tcW w:w="1788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69F02CE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416D0A5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7E8F560F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45B1513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5F07301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籍    贯</w:t>
                            </w:r>
                          </w:p>
                        </w:tc>
                        <w:tc>
                          <w:tcPr>
                            <w:tcW w:w="1787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4FEE021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B936807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最高学历</w:t>
                            </w:r>
                          </w:p>
                        </w:tc>
                        <w:tc>
                          <w:tcPr>
                            <w:tcW w:w="1788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21968C9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767FC8A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031E8E0E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8B1C481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CF31203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政治面貌</w:t>
                            </w:r>
                          </w:p>
                        </w:tc>
                        <w:tc>
                          <w:tcPr>
                            <w:tcW w:w="1787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6D1CE05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8824044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婚姻状况</w:t>
                            </w:r>
                          </w:p>
                        </w:tc>
                        <w:tc>
                          <w:tcPr>
                            <w:tcW w:w="1788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9D626DD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8A9E035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F6B93E7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F45797C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999A794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英语水平</w:t>
                            </w:r>
                          </w:p>
                        </w:tc>
                        <w:tc>
                          <w:tcPr>
                            <w:tcW w:w="1787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3C08E39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9185F4A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电子邮箱</w:t>
                            </w:r>
                          </w:p>
                        </w:tc>
                        <w:tc>
                          <w:tcPr>
                            <w:tcW w:w="1788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283849D">
                            <w:pPr>
                              <w:jc w:val="both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12FEE0D">
                            <w:pPr>
                              <w:jc w:val="both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2009E7A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260CCFA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E3AC123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联系电话</w:t>
                            </w:r>
                          </w:p>
                        </w:tc>
                        <w:tc>
                          <w:tcPr>
                            <w:tcW w:w="1787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2783E91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79D2578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身份证号</w:t>
                            </w:r>
                          </w:p>
                        </w:tc>
                        <w:tc>
                          <w:tcPr>
                            <w:tcW w:w="398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B8CD944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3C2AE4EC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1CDB354">
                            <w:pPr>
                              <w:jc w:val="both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E058397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毕业院校</w:t>
                            </w:r>
                          </w:p>
                        </w:tc>
                        <w:tc>
                          <w:tcPr>
                            <w:tcW w:w="7559" w:type="dxa"/>
                            <w:gridSpan w:val="6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D52E0D2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4E5D615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1093CA2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7C41115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专业侧重</w:t>
                            </w:r>
                          </w:p>
                        </w:tc>
                        <w:tc>
                          <w:tcPr>
                            <w:tcW w:w="7559" w:type="dxa"/>
                            <w:gridSpan w:val="6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05C5E7F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4A45634C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C9293B2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67D7A16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应聘职位</w:t>
                            </w:r>
                          </w:p>
                        </w:tc>
                        <w:tc>
                          <w:tcPr>
                            <w:tcW w:w="7559" w:type="dxa"/>
                            <w:gridSpan w:val="6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448A84D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704FFAB1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F018D78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教育背景</w:t>
                            </w: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FB1417E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7F60DB4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就读院校</w:t>
                            </w: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1AE019B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所学专业/学历</w:t>
                            </w:r>
                          </w:p>
                        </w:tc>
                      </w:tr>
                      <w:tr w14:paraId="08DBD236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9BDB66B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E0832EA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F312518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34AD5B4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0F5EE9F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DDB5167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E95A40C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D7F0A79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68037B2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1195EB3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A89844E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A92D0F3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CA34679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9894137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173CD36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081741C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校内荣誉</w:t>
                            </w:r>
                          </w:p>
                        </w:tc>
                        <w:tc>
                          <w:tcPr>
                            <w:tcW w:w="9346" w:type="dxa"/>
                            <w:gridSpan w:val="7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7950D5B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10F5324D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E2CABE6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工作经历</w:t>
                            </w: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1E80A5C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3B94E76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实习单位</w:t>
                            </w: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A1AAE5E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工作岗位/职务</w:t>
                            </w:r>
                          </w:p>
                        </w:tc>
                      </w:tr>
                      <w:tr w14:paraId="3527B9F1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1F40F89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7B33EEC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75ADCCE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9858F7D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177CFD8D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62E6C7D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7E88E9C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1B6686F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FDE1A16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5EE8AA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4F0DBD1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89F7D22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E2B2C33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C177FBB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76230E3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5E80C17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EBFE2CE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D5B8BF3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0298940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2533A69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EE1A146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专业技能</w:t>
                            </w: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4BD69E2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个人荣誉</w:t>
                            </w:r>
                          </w:p>
                        </w:tc>
                        <w:tc>
                          <w:tcPr>
                            <w:tcW w:w="7559" w:type="dxa"/>
                            <w:gridSpan w:val="6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456001C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4826A46F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0F524A6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52D0953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专业技能</w:t>
                            </w:r>
                          </w:p>
                        </w:tc>
                        <w:tc>
                          <w:tcPr>
                            <w:tcW w:w="7559" w:type="dxa"/>
                            <w:gridSpan w:val="6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14B1A51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11C14E19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D54BAE2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9B92422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兴趣爱好</w:t>
                            </w:r>
                          </w:p>
                        </w:tc>
                        <w:tc>
                          <w:tcPr>
                            <w:tcW w:w="7559" w:type="dxa"/>
                            <w:gridSpan w:val="6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596A394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74B9414F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19" w:hRule="exact"/>
                          <w:jc w:val="center"/>
                        </w:trPr>
                        <w:tc>
                          <w:tcPr>
                            <w:tcW w:w="142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6083809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自我评价</w:t>
                            </w:r>
                          </w:p>
                        </w:tc>
                        <w:tc>
                          <w:tcPr>
                            <w:tcW w:w="9346" w:type="dxa"/>
                            <w:gridSpan w:val="7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DD62492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 w14:paraId="71DF013E">
                      <w:pPr>
                        <w:jc w:val="center"/>
                        <w:rPr>
                          <w:rFonts w:hint="default" w:ascii="汉仪长宋简" w:hAnsi="汉仪长宋简" w:eastAsia="汉仪长宋简" w:cs="汉仪长宋简"/>
                          <w:sz w:val="30"/>
                          <w:szCs w:val="30"/>
                          <w:u w:val="non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-1153795</wp:posOffset>
                </wp:positionH>
                <wp:positionV relativeFrom="paragraph">
                  <wp:posOffset>-959485</wp:posOffset>
                </wp:positionV>
                <wp:extent cx="7581265" cy="10781665"/>
                <wp:effectExtent l="0" t="0" r="635" b="6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565" y="48895"/>
                          <a:ext cx="7581265" cy="1078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85pt;margin-top:-75.55pt;height:848.95pt;width:596.95pt;z-index:251659264;v-text-anchor:middle;mso-width-relative:page;mso-height-relative:page;" fillcolor="#FFFFFF [3212]" filled="t" stroked="f" coordsize="21600,21600" o:gfxdata="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aumXK3AAAAA8BAAAPAAAAAAAAAAEAIAAAACIAAABkcnMv&#10;ZG93bnJldi54bWxQSwECFAAUAAAACACHTuJA1p6smXECAADVBAAADgAAAAAAAAABACAAAAAr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 w14:paraId="1A71C6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稻壳儿文字模板使用说明</w:t>
      </w:r>
    </w:p>
    <w:p w14:paraId="18DC90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00" w:line="36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20"/>
          <w:szCs w:val="2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20"/>
          <w:szCs w:val="20"/>
          <w:lang w:val="en-US" w:eastAsia="zh-CN"/>
        </w:rPr>
        <w:t>（本页为说明页，用户使用模板时可删除本页内容）</w:t>
      </w:r>
    </w:p>
    <w:p w14:paraId="459684C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0" w:right="0"/>
        <w:jc w:val="both"/>
        <w:textAlignment w:val="auto"/>
        <w:rPr>
          <w:rFonts w:hint="eastAsia" w:ascii="黑体" w:hAnsi="宋体" w:eastAsia="黑体" w:cs="黑体"/>
          <w:b/>
          <w:bCs/>
          <w:kern w:val="2"/>
          <w:sz w:val="32"/>
          <w:szCs w:val="32"/>
        </w:rPr>
      </w:pPr>
      <w:r>
        <w:rPr>
          <w:rFonts w:hint="eastAsia" w:ascii="黑体" w:hAnsi="宋体" w:eastAsia="黑体" w:cs="黑体"/>
          <w:b/>
          <w:bCs/>
          <w:color w:val="FF2832"/>
          <w:kern w:val="2"/>
          <w:sz w:val="48"/>
          <w:szCs w:val="48"/>
          <w:lang w:val="en-US" w:eastAsia="zh-CN" w:bidi="ar"/>
        </w:rPr>
        <w:t>01</w:t>
      </w:r>
      <w:r>
        <w:rPr>
          <w:rFonts w:hint="eastAsia" w:ascii="黑体" w:hAnsi="宋体" w:eastAsia="黑体" w:cs="黑体"/>
          <w:b/>
          <w:bCs/>
          <w:kern w:val="2"/>
          <w:sz w:val="32"/>
          <w:szCs w:val="32"/>
          <w:lang w:val="en-US" w:eastAsia="zh-CN" w:bidi="ar"/>
        </w:rPr>
        <w:t>字体说明</w:t>
      </w:r>
    </w:p>
    <w:p w14:paraId="7B742F77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ind w:left="0" w:right="0" w:firstLine="240" w:firstLineChars="100"/>
        <w:jc w:val="both"/>
        <w:textAlignment w:val="auto"/>
        <w:rPr>
          <w:rFonts w:hint="default" w:ascii="黑体" w:hAnsi="宋体" w:eastAsia="黑体" w:cs="黑体"/>
          <w:color w:val="D9D9D9" w:themeColor="background1" w:themeShade="D9"/>
          <w:kern w:val="2"/>
          <w:sz w:val="24"/>
          <w:szCs w:val="24"/>
          <w:u w:val="single"/>
          <w:lang w:val="en-US"/>
        </w:rPr>
      </w:pP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>中文字体：</w:t>
      </w:r>
      <w:r>
        <w:rPr>
          <w:rFonts w:hint="eastAsia" w:ascii="黑体" w:hAnsi="宋体" w:eastAsia="黑体" w:cs="黑体"/>
          <w:color w:val="000000" w:themeColor="text1"/>
          <w:kern w:val="2"/>
          <w:sz w:val="24"/>
          <w:szCs w:val="24"/>
          <w:u w:val="single" w:color="BEBEBE" w:themeColor="background1" w:themeShade="BF"/>
          <w:lang w:val="en-US" w:eastAsia="zh-CN" w:bidi="ar"/>
          <w14:textFill>
            <w14:solidFill>
              <w14:schemeClr w14:val="tx1"/>
            </w14:solidFill>
          </w14:textFill>
        </w:rPr>
        <w:t xml:space="preserve">    汉仪中黑简    </w:t>
      </w:r>
    </w:p>
    <w:p w14:paraId="20A891E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ind w:left="0" w:right="0" w:firstLine="240" w:firstLineChars="100"/>
        <w:jc w:val="both"/>
        <w:textAlignment w:val="auto"/>
        <w:rPr>
          <w:rFonts w:hint="eastAsia" w:ascii="黑体" w:hAnsi="宋体" w:eastAsia="黑体" w:cs="黑体"/>
          <w:kern w:val="2"/>
          <w:sz w:val="24"/>
          <w:szCs w:val="24"/>
        </w:rPr>
      </w:pP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>英文字体：</w:t>
      </w:r>
      <w:r>
        <w:rPr>
          <w:rFonts w:hint="eastAsia" w:ascii="黑体" w:hAnsi="宋体" w:eastAsia="黑体" w:cs="黑体"/>
          <w:color w:val="000000" w:themeColor="text1"/>
          <w:kern w:val="2"/>
          <w:sz w:val="24"/>
          <w:szCs w:val="24"/>
          <w:u w:val="single" w:color="BEBEBE" w:themeColor="background1" w:themeShade="BF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无         </w:t>
      </w:r>
    </w:p>
    <w:p w14:paraId="2414BDA9">
      <w:pPr>
        <w:pStyle w:val="2"/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288" w:lineRule="auto"/>
        <w:ind w:left="0" w:right="0" w:rightChars="0" w:firstLine="160" w:firstLineChars="100"/>
        <w:jc w:val="left"/>
        <w:textAlignment w:val="top"/>
        <w:rPr>
          <w:rFonts w:hint="eastAsia" w:ascii="黑体" w:hAnsi="宋体" w:eastAsia="黑体" w:cs="黑体"/>
          <w:color w:val="808080" w:themeColor="background1" w:themeShade="80"/>
          <w:kern w:val="2"/>
          <w:sz w:val="16"/>
          <w:szCs w:val="16"/>
        </w:rPr>
      </w:pPr>
      <w:r>
        <w:rPr>
          <w:rFonts w:hint="eastAsia" w:ascii="黑体" w:hAnsi="宋体" w:eastAsia="黑体" w:cs="黑体"/>
          <w:color w:val="808080" w:themeColor="background1" w:themeShade="80"/>
          <w:kern w:val="24"/>
          <w:sz w:val="16"/>
          <w:szCs w:val="16"/>
          <w:lang w:val="en-US" w:eastAsia="zh-CN" w:bidi="ar"/>
        </w:rPr>
        <w:t>【说明】</w:t>
      </w:r>
    </w:p>
    <w:p w14:paraId="2A314A6B">
      <w:pPr>
        <w:pStyle w:val="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before="0" w:beforeAutospacing="0" w:after="0" w:afterAutospacing="0" w:line="288" w:lineRule="auto"/>
        <w:ind w:left="62" w:right="0" w:rightChars="0" w:firstLine="150" w:firstLineChars="100"/>
        <w:jc w:val="left"/>
        <w:textAlignment w:val="top"/>
        <w:rPr>
          <w:rFonts w:hint="eastAsia" w:ascii="黑体" w:hAnsi="宋体" w:eastAsia="黑体" w:cs="黑体"/>
          <w:color w:val="222222"/>
          <w:kern w:val="24"/>
          <w:sz w:val="15"/>
          <w:szCs w:val="15"/>
        </w:rPr>
      </w:pPr>
      <w:r>
        <w:rPr>
          <w:rFonts w:hint="eastAsia" w:ascii="黑体" w:hAnsi="宋体" w:eastAsia="黑体" w:cs="黑体"/>
          <w:color w:val="808080" w:themeColor="background1" w:themeShade="80"/>
          <w:kern w:val="24"/>
          <w:sz w:val="15"/>
          <w:szCs w:val="15"/>
          <w:lang w:val="en-US" w:eastAsia="zh-CN" w:bidi="ar"/>
        </w:rPr>
        <w:t>模板中使用的字体仅限于个人学习、研究或欣赏目的使用，如需商用请您自行向版权方购买、获取商用版权。</w:t>
      </w:r>
      <w:r>
        <w:rPr>
          <w:rFonts w:hint="eastAsia" w:ascii="黑体" w:hAnsi="宋体" w:eastAsia="黑体" w:cs="黑体"/>
          <w:color w:val="222222"/>
          <w:kern w:val="24"/>
          <w:sz w:val="15"/>
          <w:szCs w:val="15"/>
          <w:lang w:val="en-US" w:eastAsia="zh-CN" w:bidi="ar"/>
        </w:rPr>
        <w:t xml:space="preserve"> </w:t>
      </w:r>
    </w:p>
    <w:p w14:paraId="737B3FF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0" w:right="0"/>
        <w:jc w:val="both"/>
        <w:textAlignment w:val="auto"/>
        <w:rPr>
          <w:rFonts w:hint="eastAsia" w:ascii="黑体" w:hAnsi="宋体" w:eastAsia="黑体" w:cs="黑体"/>
          <w:b/>
          <w:bCs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color w:val="FF2832"/>
          <w:kern w:val="2"/>
          <w:sz w:val="48"/>
          <w:szCs w:val="48"/>
          <w:lang w:val="en-US" w:eastAsia="zh-CN" w:bidi="ar"/>
        </w:rPr>
        <w:t>02</w:t>
      </w:r>
      <w:r>
        <w:rPr>
          <w:rFonts w:hint="eastAsia" w:ascii="黑体" w:hAnsi="宋体" w:eastAsia="黑体" w:cs="黑体"/>
          <w:b/>
          <w:bCs/>
          <w:kern w:val="2"/>
          <w:sz w:val="32"/>
          <w:szCs w:val="32"/>
          <w:lang w:val="en-US" w:eastAsia="zh-CN" w:bidi="ar"/>
        </w:rPr>
        <w:t>素材说明</w:t>
      </w:r>
    </w:p>
    <w:p w14:paraId="5816C89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ind w:left="0" w:right="0" w:firstLine="211" w:firstLineChars="100"/>
        <w:jc w:val="both"/>
        <w:textAlignment w:val="auto"/>
        <w:rPr>
          <w:rFonts w:hint="eastAsia" w:ascii="黑体" w:hAnsi="宋体" w:eastAsia="黑体" w:cs="黑体"/>
          <w:b/>
          <w:bCs/>
          <w:kern w:val="2"/>
          <w:sz w:val="21"/>
          <w:szCs w:val="21"/>
        </w:rPr>
      </w:pPr>
      <w:r>
        <w:rPr>
          <w:rFonts w:hint="eastAsia" w:ascii="黑体" w:hAnsi="宋体" w:eastAsia="黑体" w:cs="黑体"/>
          <w:b/>
          <w:bCs/>
          <w:kern w:val="2"/>
          <w:sz w:val="21"/>
          <w:szCs w:val="21"/>
          <w:lang w:val="en-US" w:eastAsia="zh-CN" w:bidi="ar"/>
        </w:rPr>
        <w:t>图片：</w:t>
      </w:r>
    </w:p>
    <w:p w14:paraId="3A8D203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120" w:afterAutospacing="0"/>
        <w:ind w:left="0" w:right="0" w:firstLine="150" w:firstLineChars="100"/>
        <w:jc w:val="both"/>
        <w:textAlignment w:val="auto"/>
        <w:rPr>
          <w:rFonts w:hint="eastAsia" w:ascii="黑体" w:hAnsi="宋体" w:eastAsia="黑体" w:cs="黑体"/>
          <w:color w:val="808080" w:themeColor="background1" w:themeShade="80"/>
          <w:kern w:val="24"/>
          <w:sz w:val="15"/>
          <w:szCs w:val="15"/>
          <w:lang w:val="en-US" w:eastAsia="zh-CN" w:bidi="ar"/>
        </w:rPr>
      </w:pPr>
      <w:r>
        <w:rPr>
          <w:rFonts w:hint="eastAsia" w:ascii="黑体" w:hAnsi="宋体" w:eastAsia="黑体" w:cs="黑体"/>
          <w:color w:val="808080" w:themeColor="background1" w:themeShade="80"/>
          <w:kern w:val="24"/>
          <w:sz w:val="15"/>
          <w:szCs w:val="15"/>
          <w:lang w:val="en-US" w:eastAsia="zh-CN" w:bidi="ar"/>
        </w:rPr>
        <w:t>无</w:t>
      </w:r>
    </w:p>
    <w:p w14:paraId="50BB589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120" w:afterAutospacing="0"/>
        <w:ind w:left="0" w:right="0" w:firstLine="211" w:firstLineChars="100"/>
        <w:jc w:val="both"/>
        <w:textAlignment w:val="auto"/>
        <w:rPr>
          <w:rFonts w:hint="eastAsia" w:ascii="黑体" w:hAnsi="宋体" w:eastAsia="黑体" w:cs="黑体"/>
          <w:b/>
          <w:bCs/>
          <w:kern w:val="2"/>
          <w:sz w:val="21"/>
          <w:szCs w:val="21"/>
        </w:rPr>
      </w:pPr>
      <w:r>
        <w:rPr>
          <w:rFonts w:hint="eastAsia" w:ascii="黑体" w:hAnsi="宋体" w:eastAsia="黑体" w:cs="黑体"/>
          <w:b/>
          <w:bCs/>
          <w:kern w:val="2"/>
          <w:sz w:val="21"/>
          <w:szCs w:val="21"/>
          <w:lang w:val="en-US" w:eastAsia="zh-CN" w:bidi="ar"/>
        </w:rPr>
        <w:t>素材：</w:t>
      </w:r>
    </w:p>
    <w:p w14:paraId="08A40F0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150" w:firstLineChars="100"/>
        <w:jc w:val="both"/>
        <w:rPr>
          <w:rFonts w:hint="eastAsia" w:ascii="黑体" w:hAnsi="宋体" w:eastAsia="黑体" w:cs="黑体"/>
          <w:color w:val="222222"/>
          <w:kern w:val="24"/>
          <w:sz w:val="15"/>
          <w:szCs w:val="15"/>
          <w:lang w:val="en-US" w:eastAsia="zh-CN" w:bidi="ar"/>
        </w:rPr>
      </w:pPr>
      <w:r>
        <w:rPr>
          <w:rFonts w:hint="eastAsia" w:ascii="黑体" w:hAnsi="宋体" w:eastAsia="黑体" w:cs="黑体"/>
          <w:color w:val="808080" w:themeColor="background1" w:themeShade="80"/>
          <w:kern w:val="24"/>
          <w:sz w:val="15"/>
          <w:szCs w:val="15"/>
          <w:lang w:val="en-US" w:eastAsia="zh-CN" w:bidi="ar"/>
        </w:rPr>
        <w:t>无</w:t>
      </w:r>
    </w:p>
    <w:p w14:paraId="0570A066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0" w:right="0"/>
        <w:jc w:val="both"/>
        <w:textAlignment w:val="auto"/>
        <w:rPr>
          <w:rFonts w:hint="eastAsia" w:ascii="黑体" w:hAnsi="宋体" w:eastAsia="黑体" w:cs="黑体"/>
          <w:b/>
          <w:bCs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color w:val="FF2832"/>
          <w:kern w:val="2"/>
          <w:sz w:val="40"/>
          <w:szCs w:val="40"/>
          <w:lang w:val="en-US" w:eastAsia="zh-CN" w:bidi="ar"/>
        </w:rPr>
        <w:t>03</w:t>
      </w:r>
      <w:r>
        <w:rPr>
          <w:rFonts w:hint="eastAsia" w:ascii="黑体" w:hAnsi="宋体" w:eastAsia="黑体" w:cs="黑体"/>
          <w:b/>
          <w:bCs/>
          <w:kern w:val="2"/>
          <w:sz w:val="32"/>
          <w:szCs w:val="32"/>
          <w:lang w:val="en-US" w:eastAsia="zh-CN" w:bidi="ar"/>
        </w:rPr>
        <w:t>尾页删除方法</w:t>
      </w:r>
    </w:p>
    <w:p w14:paraId="5C5D3D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hint="eastAsia" w:ascii="黑体" w:hAnsi="黑体" w:eastAsia="黑体" w:cs="黑体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方法一：                                方法二：</w:t>
      </w:r>
    </w:p>
    <w:p w14:paraId="1DA56B0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80" w:line="240" w:lineRule="auto"/>
        <w:textAlignment w:val="auto"/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  <w:t>点击「章节」-「章节导航」                     1、删除多于页面的文本内容，成为空白页。</w:t>
      </w:r>
    </w:p>
    <w:p w14:paraId="3565E0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40" w:line="240" w:lineRule="auto"/>
        <w:ind w:firstLine="4400" w:firstLineChars="2200"/>
        <w:textAlignment w:val="auto"/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color w:val="808080" w:themeColor="background1" w:themeShade="80"/>
          <w:sz w:val="20"/>
          <w:szCs w:val="2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1905</wp:posOffset>
            </wp:positionV>
            <wp:extent cx="2329180" cy="344170"/>
            <wp:effectExtent l="9525" t="9525" r="23495" b="27305"/>
            <wp:wrapNone/>
            <wp:docPr id="11" name="图片 11" descr="Snipaste_2022-08-31_15-16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nipaste_2022-08-31_15-16-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344170"/>
                    </a:xfrm>
                    <a:prstGeom prst="rect">
                      <a:avLst/>
                    </a:prstGeom>
                    <a:ln w="635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  <w:t>2、点击「开始」-「显示/隐藏编辑标记」按钮。</w:t>
      </w:r>
    </w:p>
    <w:p w14:paraId="52A72D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default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</w:pPr>
      <w:r>
        <w:rPr>
          <w:rFonts w:hint="eastAsia" w:ascii="黑体" w:hAnsi="宋体" w:eastAsia="黑体" w:cs="黑体"/>
          <w:color w:val="222222"/>
          <w:kern w:val="24"/>
          <w:sz w:val="15"/>
          <w:szCs w:val="15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38100</wp:posOffset>
            </wp:positionV>
            <wp:extent cx="2663190" cy="584835"/>
            <wp:effectExtent l="9525" t="9525" r="13335" b="15240"/>
            <wp:wrapNone/>
            <wp:docPr id="15" name="图片 15" descr="Snipaste_2022-08-31_15-35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nipaste_2022-08-31_15-35-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58483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25D1F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0" w:after="0" w:line="240" w:lineRule="auto"/>
        <w:ind w:leftChars="0"/>
        <w:textAlignment w:val="auto"/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  <w:t>2、点击「尾页所在章节」-「删除本节」即可。</w:t>
      </w:r>
    </w:p>
    <w:p w14:paraId="33FC93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</w:pPr>
      <w:r>
        <w:rPr>
          <w:rFonts w:hint="eastAsia" w:ascii="黑体" w:hAnsi="宋体" w:eastAsia="黑体" w:cs="黑体"/>
          <w:color w:val="222222"/>
          <w:kern w:val="24"/>
          <w:sz w:val="15"/>
          <w:szCs w:val="15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331720" cy="2000250"/>
            <wp:effectExtent l="9525" t="9525" r="20955" b="9525"/>
            <wp:wrapNone/>
            <wp:docPr id="14" name="图片 14" descr="Snipaste_2022-08-31_15-25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nipaste_2022-08-31_15-25-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00025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  <w:t xml:space="preserve">                                                </w:t>
      </w:r>
    </w:p>
    <w:p w14:paraId="7B1471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after="0" w:line="240" w:lineRule="auto"/>
        <w:ind w:firstLine="4410" w:firstLineChars="2450"/>
        <w:textAlignment w:val="auto"/>
        <w:rPr>
          <w:rFonts w:hint="default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  <w:t>3、在分页符的后面点击光标，按「Delete」即可。</w:t>
      </w:r>
    </w:p>
    <w:p w14:paraId="69F80A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hint="default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51435</wp:posOffset>
            </wp:positionV>
            <wp:extent cx="2678430" cy="1077595"/>
            <wp:effectExtent l="0" t="0" r="7620" b="8255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1B92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20"/>
          <w:szCs w:val="20"/>
          <w:lang w:val="en-US" w:eastAsia="zh-CN"/>
        </w:rPr>
      </w:pPr>
    </w:p>
    <w:p w14:paraId="03AA42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20"/>
          <w:szCs w:val="20"/>
          <w:lang w:val="en-US" w:eastAsia="zh-CN"/>
        </w:rPr>
      </w:pPr>
    </w:p>
    <w:p w14:paraId="0EC84D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hint="default" w:ascii="黑体" w:hAnsi="黑体" w:eastAsia="黑体" w:cs="黑体"/>
          <w:b w:val="0"/>
          <w:bCs w:val="0"/>
          <w:color w:val="808080" w:themeColor="background1" w:themeShade="80"/>
          <w:sz w:val="18"/>
          <w:szCs w:val="1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20"/>
          <w:szCs w:val="20"/>
          <w:lang w:val="en-US" w:eastAsia="zh-CN"/>
        </w:rPr>
        <w:t xml:space="preserve">                                 </w:t>
      </w:r>
    </w:p>
    <w:p w14:paraId="774E88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hint="default" w:ascii="黑体" w:hAnsi="黑体" w:eastAsia="黑体" w:cs="黑体"/>
          <w:b w:val="0"/>
          <w:bCs w:val="0"/>
          <w:color w:val="808080" w:themeColor="background1" w:themeShade="80"/>
          <w:sz w:val="20"/>
          <w:szCs w:val="20"/>
          <w:lang w:val="en-US" w:eastAsia="zh-CN"/>
        </w:rPr>
      </w:pPr>
    </w:p>
    <w:p w14:paraId="58FEF8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20"/>
          <w:szCs w:val="20"/>
          <w:lang w:val="en-US" w:eastAsia="zh-CN"/>
        </w:rPr>
      </w:pPr>
    </w:p>
    <w:p w14:paraId="75558A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20"/>
          <w:szCs w:val="20"/>
          <w:lang w:val="en-US" w:eastAsia="zh-CN"/>
        </w:rPr>
      </w:pPr>
    </w:p>
    <w:p w14:paraId="45CE5C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20"/>
          <w:szCs w:val="20"/>
          <w:lang w:val="en-US" w:eastAsia="zh-CN"/>
        </w:rPr>
      </w:pPr>
    </w:p>
    <w:p w14:paraId="5618A8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color w:val="808080" w:themeColor="background1" w:themeShade="80"/>
          <w:sz w:val="20"/>
          <w:szCs w:val="20"/>
          <w:lang w:val="en-US" w:eastAsia="zh-CN"/>
        </w:rPr>
      </w:pPr>
    </w:p>
    <w:p w14:paraId="1D75F2B2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default" w:ascii="黑体" w:hAnsi="宋体" w:eastAsia="黑体" w:cs="黑体"/>
          <w:color w:val="222222"/>
          <w:kern w:val="24"/>
          <w:sz w:val="15"/>
          <w:szCs w:val="15"/>
          <w:lang w:val="en-US" w:eastAsia="zh-CN" w:bidi="ar"/>
        </w:rPr>
      </w:pPr>
    </w:p>
    <w:p w14:paraId="0C4D17E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8D1CD095-1D1A-491E-9D8C-473DCD2093A3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  <w:embedRegular r:id="rId2" w:fontKey="{4F35AB35-F67D-4DFF-9BC0-AF472900478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9E73FA5-2CA3-4E52-A6BE-F6CEFA08C0A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8096059-48E3-4120-B2D2-247D056408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D4623B1-28DD-4200-B5ED-95B137E23B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48A6F576-D810-48BF-8F2E-0D5D7ED823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F81BA30-F52B-4548-87AE-2C5727BD776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7FE2B82D-C46F-4C19-B321-52E715905DAE}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9" w:fontKey="{1A6F0D8A-F36E-4234-84E2-BFAAE036B8F4}"/>
  </w:font>
  <w:font w:name="汉仪长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10" w:fontKey="{B84483AA-3265-46DE-AB3F-155CA891E3B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2A6F4F"/>
    <w:multiLevelType w:val="singleLevel"/>
    <w:tmpl w:val="5C2A6F4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1MzI2MjViYTdkMWZkMzMzOTNjNDgzYjFkNmI2OGIifQ=="/>
  </w:docVars>
  <w:rsids>
    <w:rsidRoot w:val="6DC64F4E"/>
    <w:rsid w:val="11A27FF2"/>
    <w:rsid w:val="13C20EF5"/>
    <w:rsid w:val="18FC0A05"/>
    <w:rsid w:val="1992618F"/>
    <w:rsid w:val="1A332447"/>
    <w:rsid w:val="1AA02427"/>
    <w:rsid w:val="219430A0"/>
    <w:rsid w:val="21E54DA7"/>
    <w:rsid w:val="2A047719"/>
    <w:rsid w:val="2A930FA8"/>
    <w:rsid w:val="314822E0"/>
    <w:rsid w:val="3ADD2A04"/>
    <w:rsid w:val="49DC02D5"/>
    <w:rsid w:val="4A8A5495"/>
    <w:rsid w:val="4BA31F0E"/>
    <w:rsid w:val="4C307FA1"/>
    <w:rsid w:val="4DF500C4"/>
    <w:rsid w:val="4EB15568"/>
    <w:rsid w:val="4FEE019F"/>
    <w:rsid w:val="51257DF2"/>
    <w:rsid w:val="52CD24EF"/>
    <w:rsid w:val="56615B5E"/>
    <w:rsid w:val="57253078"/>
    <w:rsid w:val="579A64A4"/>
    <w:rsid w:val="5F553D13"/>
    <w:rsid w:val="67D95445"/>
    <w:rsid w:val="69505ED7"/>
    <w:rsid w:val="6A056785"/>
    <w:rsid w:val="6A9B34A0"/>
    <w:rsid w:val="6DC64F4E"/>
    <w:rsid w:val="71C545BE"/>
    <w:rsid w:val="733A105B"/>
    <w:rsid w:val="74A62043"/>
    <w:rsid w:val="767D522A"/>
    <w:rsid w:val="791339DC"/>
    <w:rsid w:val="7F1D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5f16527a-0edc-29e3-c9c0-3f80259e7fd3\&#22823;&#23398;&#29983;&#20010;&#20154;&#31616;&#21382;&#34920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大学生个人简历表模板.docx</Template>
  <Pages>2</Pages>
  <Words>234</Words>
  <Characters>242</Characters>
  <Lines>0</Lines>
  <Paragraphs>0</Paragraphs>
  <TotalTime>14</TotalTime>
  <ScaleCrop>false</ScaleCrop>
  <LinksUpToDate>false</LinksUpToDate>
  <CharactersWithSpaces>404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2025-04-18T03:29:00Z</dcterms:created>
  <dc:creator>前院儿</dc:creator>
  <cp:lastModifiedBy>前院儿</cp:lastModifiedBy>
  <dcterms:modified xsi:type="dcterms:W3CDTF">2025-04-18T03:29:17Z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52FA2DD974274A1C929F00EBDBC25A8C_11</vt:lpwstr>
  </property>
</Properties>
</file>